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 w:rsidP="004D433E">
      <w:pPr>
        <w:jc w:val="center"/>
        <w:rPr>
          <w:rFonts w:ascii="Times New Roman" w:hAnsi="Times New Roman"/>
          <w:sz w:val="72"/>
          <w:szCs w:val="72"/>
        </w:rPr>
      </w:pPr>
    </w:p>
    <w:p w:rsidR="0064052A" w:rsidRDefault="0064052A" w:rsidP="004D433E">
      <w:pPr>
        <w:jc w:val="center"/>
      </w:pPr>
      <w:r>
        <w:rPr>
          <w:rFonts w:ascii="Times New Roman" w:hAnsi="Times New Roman"/>
          <w:sz w:val="72"/>
          <w:szCs w:val="72"/>
        </w:rPr>
        <w:t>ПЛАН ЗАСТРОЙКИ КОМПЕТЕНЦИИ «ПРЕПОДАВАНИЕ МУЗЫКИ В ШКОЛЕ»</w:t>
      </w:r>
    </w:p>
    <w:p w:rsidR="0064052A" w:rsidRDefault="0064052A" w:rsidP="004D43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4052A" w:rsidRDefault="0064052A" w:rsidP="004D43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Default="0064052A">
      <w:pPr>
        <w:rPr>
          <w:rFonts w:ascii="Times New Roman" w:hAnsi="Times New Roman"/>
          <w:sz w:val="28"/>
          <w:szCs w:val="28"/>
        </w:rPr>
      </w:pP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9A1C38">
        <w:rPr>
          <w:rFonts w:ascii="Times New Roman" w:hAnsi="Times New Roman"/>
          <w:sz w:val="28"/>
          <w:szCs w:val="28"/>
        </w:rPr>
        <w:t>Модуль А</w:t>
      </w:r>
    </w:p>
    <w:p w:rsidR="0064052A" w:rsidRDefault="0064052A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4052A" w:rsidRDefault="0064052A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4052A" w:rsidRDefault="0064052A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4052A" w:rsidRDefault="0064052A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4052A" w:rsidRDefault="0064052A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E4265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461.25pt;height:501pt;visibility:visible">
            <v:imagedata r:id="rId4" o:title=""/>
          </v:shape>
        </w:pict>
      </w: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9A1C38">
        <w:rPr>
          <w:rFonts w:ascii="Times New Roman" w:hAnsi="Times New Roman"/>
          <w:sz w:val="28"/>
          <w:szCs w:val="28"/>
        </w:rPr>
        <w:br w:type="page"/>
      </w: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9A1C38">
        <w:rPr>
          <w:rFonts w:ascii="Times New Roman" w:hAnsi="Times New Roman"/>
          <w:sz w:val="28"/>
          <w:szCs w:val="28"/>
        </w:rPr>
        <w:t>Модули Б, В</w:t>
      </w: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E4265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26" type="#_x0000_t75" style="width:463.5pt;height:516pt;visibility:visible">
            <v:imagedata r:id="rId5" o:title=""/>
          </v:shape>
        </w:pict>
      </w: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9A1C38">
        <w:rPr>
          <w:rFonts w:ascii="Times New Roman" w:hAnsi="Times New Roman"/>
          <w:sz w:val="28"/>
          <w:szCs w:val="28"/>
        </w:rPr>
        <w:br w:type="page"/>
      </w: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9A1C38">
        <w:rPr>
          <w:rFonts w:ascii="Times New Roman" w:hAnsi="Times New Roman"/>
          <w:sz w:val="28"/>
          <w:szCs w:val="28"/>
        </w:rPr>
        <w:t>Модули Г и Д</w:t>
      </w:r>
      <w:bookmarkStart w:id="0" w:name="_GoBack"/>
      <w:bookmarkEnd w:id="0"/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E4265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27" type="#_x0000_t75" style="width:467.25pt;height:511.5pt;visibility:visible">
            <v:imagedata r:id="rId6" o:title=""/>
          </v:shape>
        </w:pict>
      </w: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9A1C38">
        <w:rPr>
          <w:rFonts w:ascii="Times New Roman" w:hAnsi="Times New Roman"/>
          <w:sz w:val="28"/>
          <w:szCs w:val="28"/>
        </w:rPr>
        <w:br w:type="page"/>
      </w: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9A1C38">
        <w:rPr>
          <w:rFonts w:ascii="Times New Roman" w:hAnsi="Times New Roman"/>
          <w:sz w:val="28"/>
          <w:szCs w:val="28"/>
        </w:rPr>
        <w:t>Модуль Ж</w:t>
      </w: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  <w:r w:rsidRPr="00E4265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28" type="#_x0000_t75" style="width:464.25pt;height:501.75pt;visibility:visible">
            <v:imagedata r:id="rId7" o:title=""/>
          </v:shape>
        </w:pict>
      </w:r>
    </w:p>
    <w:p w:rsidR="0064052A" w:rsidRPr="009A1C38" w:rsidRDefault="0064052A">
      <w:pPr>
        <w:rPr>
          <w:rFonts w:ascii="Times New Roman" w:hAnsi="Times New Roman"/>
          <w:sz w:val="28"/>
          <w:szCs w:val="28"/>
        </w:rPr>
      </w:pPr>
    </w:p>
    <w:sectPr w:rsidR="0064052A" w:rsidRPr="009A1C38" w:rsidSect="00AA5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2554"/>
    <w:rsid w:val="001D0142"/>
    <w:rsid w:val="00332554"/>
    <w:rsid w:val="003707ED"/>
    <w:rsid w:val="004D433E"/>
    <w:rsid w:val="004D743D"/>
    <w:rsid w:val="00570614"/>
    <w:rsid w:val="005819E4"/>
    <w:rsid w:val="0064052A"/>
    <w:rsid w:val="00844B12"/>
    <w:rsid w:val="008668FD"/>
    <w:rsid w:val="0091340E"/>
    <w:rsid w:val="009A1C38"/>
    <w:rsid w:val="00AA5FCB"/>
    <w:rsid w:val="00B64DFF"/>
    <w:rsid w:val="00E42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FC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56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5</Pages>
  <Words>21</Words>
  <Characters>120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3</cp:revision>
  <dcterms:created xsi:type="dcterms:W3CDTF">2023-02-22T16:49:00Z</dcterms:created>
  <dcterms:modified xsi:type="dcterms:W3CDTF">2023-02-23T11:43:00Z</dcterms:modified>
</cp:coreProperties>
</file>