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7040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in;height:702pt">
            <v:imagedata r:id="rId4" o:title=""/>
          </v:shape>
        </w:pict>
      </w:r>
      <w:r>
        <w:rPr>
          <w:rFonts w:ascii="Times New Roman" w:hAnsi="Times New Roman"/>
          <w:sz w:val="24"/>
          <w:szCs w:val="24"/>
        </w:rPr>
        <w:t>План застройки</w: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Компетенция 33 Ремонт и обслуживание легковых автомобилей</w: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71" o:spid="_x0000_s1026" style="position:absolute;left:0;text-align:left;z-index:251676160;visibility:visible" from="660pt,14.75pt" to="660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" strokecolor="#4579b8"/>
        </w:pict>
      </w:r>
      <w:r>
        <w:rPr>
          <w:noProof/>
          <w:lang w:eastAsia="ru-RU"/>
        </w:rPr>
        <w:pict>
          <v:rect id="Прямоугольник 2" o:spid="_x0000_s1027" style="position:absolute;left:0;text-align:left;margin-left:-16.55pt;margin-top:14pt;width:11in;height:486.75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" filled="f" strokecolor="#243f60" strokeweight=".5pt"/>
        </w:pict>
      </w:r>
      <w:r>
        <w:rPr>
          <w:noProof/>
          <w:lang w:eastAsia="ru-RU"/>
        </w:rPr>
        <w:pict>
          <v:rect id="Прямоугольник 1" o:spid="_x0000_s1028" style="position:absolute;left:0;text-align:left;margin-left:-18pt;margin-top:14.75pt;width:803.25pt;height:497.25pt;z-index:251608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" filled="f" strokecolor="#243f60" strokeweight=".5pt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65" o:spid="_x0000_s1029" style="position:absolute;left:0;text-align:left;margin-left:75pt;margin-top:11.55pt;width:36pt;height:17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" filled="f" strokecolor="#385d8a" strokeweight=".5pt">
            <v:textbox>
              <w:txbxContent>
                <w:p w:rsidR="00A64B4E" w:rsidRPr="00C41D1C" w:rsidRDefault="00A64B4E" w:rsidP="009B582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8" o:spid="_x0000_s1030" style="position:absolute;left:0;text-align:left;margin-left:305.25pt;margin-top:10.9pt;width:12.75pt;height:39.7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0" o:spid="_x0000_s1031" style="position:absolute;left:0;text-align:left;margin-left:245.25pt;margin-top:10.15pt;width:12.75pt;height:39.7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" o:spid="_x0000_s1032" style="position:absolute;left:0;text-align:left;margin-left:274.5pt;margin-top:10.9pt;width:12.75pt;height:39.7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" o:spid="_x0000_s1033" style="position:absolute;left:0;text-align:left;margin-left:212.25pt;margin-top:10.9pt;width:12.75pt;height:39.7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29" o:spid="_x0000_s1034" style="position:absolute;left:0;text-align:left;z-index:251635200;visibility:visible" from="572.25pt,4.9pt" to="573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" strokecolor="#4579b8"/>
        </w:pict>
      </w:r>
      <w:r>
        <w:rPr>
          <w:noProof/>
          <w:lang w:eastAsia="ru-RU"/>
        </w:rPr>
        <w:pict>
          <v:line id="Прямая соединительная линия 28" o:spid="_x0000_s1035" style="position:absolute;left:0;text-align:left;z-index:251634176;visibility:visible" from="398.25pt,4.9pt" to="398.25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" strokecolor="#4579b8"/>
        </w:pict>
      </w:r>
      <w:r>
        <w:rPr>
          <w:noProof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Блок-схема: решение 24" o:spid="_x0000_s1036" type="#_x0000_t110" style="position:absolute;left:0;text-align:left;margin-left:-12.1pt;margin-top:10.1pt;width:46.5pt;height:35.25pt;z-index:25163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" filled="f" strokecolor="#243f60" strokeweight=".5pt">
            <v:textbox>
              <w:txbxContent>
                <w:p w:rsidR="00A64B4E" w:rsidRPr="00C41D1C" w:rsidRDefault="00A64B4E" w:rsidP="0093369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27" o:spid="_x0000_s1037" type="#_x0000_t110" style="position:absolute;left:0;text-align:left;margin-left:148.1pt;margin-top:4.15pt;width:46.5pt;height:35.2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" filled="f" strokecolor="#385d8a" strokeweight=".5pt">
            <v:textbox>
              <w:txbxContent>
                <w:p w:rsidR="00A64B4E" w:rsidRPr="00C41D1C" w:rsidRDefault="00A64B4E" w:rsidP="0093369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" o:spid="_x0000_s1038" style="position:absolute;left:0;text-align:left;z-index:251610624;visibility:visible" from="202.5pt,4.9pt" to="203.25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" strokecolor="#4579b8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49" o:spid="_x0000_s1039" style="position:absolute;left:0;text-align:left;margin-left:412.95pt;margin-top:6.25pt;width:40.45pt;height:19.3pt;rotation:90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Блок-схема: ссылка на другую страницу 59" o:spid="_x0000_s1040" type="#_x0000_t177" style="position:absolute;left:0;text-align:left;margin-left:448.5pt;margin-top:4.95pt;width:30.75pt;height:20.25pt;rotation:90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50" o:spid="_x0000_s1041" style="position:absolute;left:0;text-align:left;margin-left:468.45pt;margin-top:6.7pt;width:40.45pt;height:19.3pt;rotation:90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61" o:spid="_x0000_s1042" type="#_x0000_t177" style="position:absolute;left:0;text-align:left;margin-left:502.5pt;margin-top:4.9pt;width:30.75pt;height:20.25pt;rotation:90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53" o:spid="_x0000_s1043" style="position:absolute;left:0;text-align:left;margin-left:520.75pt;margin-top:6.1pt;width:40.45pt;height:19.3pt;rotation:90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57" o:spid="_x0000_s1044" type="#_x0000_t177" style="position:absolute;left:0;text-align:left;margin-left:392.95pt;margin-top:9.5pt;width:30.75pt;height:20.25pt;rotation:90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ссылка на другую страницу 20" o:spid="_x0000_s1045" type="#_x0000_t177" style="position:absolute;left:0;text-align:left;margin-left:360.65pt;margin-top:8pt;width:30.75pt;height:20.25pt;rotation:-90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4" o:spid="_x0000_s1046" style="position:absolute;left:0;text-align:left;margin-left:325.05pt;margin-top:12.3pt;width:55.1pt;height:21.35pt;rotation:90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17" o:spid="_x0000_s1047" style="position:absolute;left:0;text-align:left;margin-left:21.75pt;margin-top:4.2pt;width:41.25pt;height:51.75pt;rotation:-90;z-index:251623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4</w:t>
                  </w:r>
                </w:p>
              </w:txbxContent>
            </v:textbox>
          </v:oval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Блок-схема: ссылка на другую страницу 45" o:spid="_x0000_s1048" type="#_x0000_t177" style="position:absolute;left:0;text-align:left;margin-left:178.45pt;margin-top:3.25pt;width:30.75pt;height:20.25pt;rotation:-90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3" o:spid="_x0000_s1049" style="position:absolute;left:0;text-align:left;margin-left:305.25pt;margin-top:9.8pt;width:12.75pt;height:39.7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2" o:spid="_x0000_s1050" style="position:absolute;left:0;text-align:left;margin-left:274.5pt;margin-top:9.8pt;width:12.75pt;height:39.7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6" o:spid="_x0000_s1051" style="position:absolute;left:0;text-align:left;margin-left:245.25pt;margin-top:8.3pt;width:12.75pt;height:39.7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" filled="f" strokecolor="#243f60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" o:spid="_x0000_s1052" style="position:absolute;left:0;text-align:left;margin-left:212.25pt;margin-top:9.8pt;width:12.75pt;height:39.7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053" style="position:absolute;left:0;text-align:left;margin-left:129.9pt;margin-top:12.9pt;width:75.75pt;height:31.5pt;rotation:90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" filled="f" strokecolor="#385d8a" strokeweight=".5pt">
            <v:textbox>
              <w:txbxContent>
                <w:p w:rsidR="00A64B4E" w:rsidRPr="00C41D1C" w:rsidRDefault="00A64B4E" w:rsidP="000B727A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74" o:spid="_x0000_s1054" type="#_x0000_t69" style="position:absolute;left:0;text-align:left;margin-left:588pt;margin-top:12.65pt;width:1in;height:67.5pt;z-index:25167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" adj="5400" filled="f" strokecolor="#243f60" strokeweight=".5pt">
            <v:textbox>
              <w:txbxContent>
                <w:p w:rsidR="00A64B4E" w:rsidRPr="00C41D1C" w:rsidRDefault="00A64B4E" w:rsidP="00921E0B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склад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73" o:spid="_x0000_s1055" style="position:absolute;left:0;text-align:left;flip:x;z-index:251678208;visibility:visible" from="567pt,12.65pt" to="57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" strokecolor="#4579b8"/>
        </w:pict>
      </w:r>
      <w:r>
        <w:rPr>
          <w:noProof/>
          <w:lang w:eastAsia="ru-RU"/>
        </w:rPr>
        <w:pict>
          <v:rect id="Прямоугольник 51" o:spid="_x0000_s1056" style="position:absolute;left:0;text-align:left;margin-left:413pt;margin-top:7.95pt;width:40.45pt;height:19.3pt;rotation:90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60" o:spid="_x0000_s1057" type="#_x0000_t177" style="position:absolute;left:0;text-align:left;margin-left:448.5pt;margin-top:6pt;width:30.75pt;height:20.25pt;rotation:90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52" o:spid="_x0000_s1058" style="position:absolute;left:0;text-align:left;margin-left:469.45pt;margin-top:6.5pt;width:40.45pt;height:19.3pt;rotation:90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62" o:spid="_x0000_s1059" type="#_x0000_t177" style="position:absolute;left:0;text-align:left;margin-left:502.45pt;margin-top:7.6pt;width:30.75pt;height:20.25pt;rotation:90;z-index:25166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54" o:spid="_x0000_s1060" style="position:absolute;left:0;text-align:left;margin-left:520.45pt;margin-top:11.6pt;width:40.45pt;height:19.3pt;rotation:90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58" o:spid="_x0000_s1061" type="#_x0000_t177" style="position:absolute;left:0;text-align:left;margin-left:392.95pt;margin-top:12.05pt;width:30.75pt;height:20.25pt;rotation:90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" filled="f" strokecolor="#385d8a" strokeweight=".5pt">
            <v:textbox>
              <w:txbxContent>
                <w:p w:rsidR="00A64B4E" w:rsidRPr="00C41D1C" w:rsidRDefault="00A64B4E" w:rsidP="0050243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ссылка на другую страницу 21" o:spid="_x0000_s1062" type="#_x0000_t177" style="position:absolute;left:0;text-align:left;margin-left:76.1pt;margin-top:6.6pt;width:30.75pt;height:20.25pt;rotation:180;z-index:251627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72" o:spid="_x0000_s1063" style="position:absolute;left:0;text-align:left;flip:x y;z-index:251677184;visibility:visible" from="563.25pt,2.8pt" to="573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" strokecolor="#4579b8"/>
        </w:pict>
      </w:r>
      <w:r>
        <w:rPr>
          <w:noProof/>
          <w:lang w:eastAsia="ru-RU"/>
        </w:rPr>
        <w:pict>
          <v:shape id="Блок-схема: ссылка на другую страницу 23" o:spid="_x0000_s1064" type="#_x0000_t177" style="position:absolute;left:0;text-align:left;margin-left:178.85pt;margin-top:4.6pt;width:30.75pt;height:20.25pt;rotation:-90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Двойная стрелка влево/вправо 75" o:spid="_x0000_s1065" type="#_x0000_t69" style="position:absolute;left:0;text-align:left;margin-left:216.75pt;margin-top:.45pt;width:80.25pt;height:67.5pt;z-index:25168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" adj="4845" filled="f" strokecolor="#385d8a" strokeweight=".5pt">
            <v:textbox>
              <w:txbxContent>
                <w:p w:rsidR="00A64B4E" w:rsidRPr="00C41D1C" w:rsidRDefault="00A64B4E" w:rsidP="00921E0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Комната участников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Двойная стрелка влево/вправо 76" o:spid="_x0000_s1066" type="#_x0000_t69" style="position:absolute;left:0;text-align:left;margin-left:495pt;margin-top:5.7pt;width:1in;height:54pt;z-index:25168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" filled="f" strokecolor="#385d8a" strokeweight=".5pt">
            <v:textbox>
              <w:txbxContent>
                <w:p w:rsidR="00A64B4E" w:rsidRPr="00C41D1C" w:rsidRDefault="00A64B4E" w:rsidP="00921E0B">
                  <w:pPr>
                    <w:spacing w:after="0" w:line="240" w:lineRule="auto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Комната</w:t>
                  </w:r>
                </w:p>
                <w:p w:rsidR="00A64B4E" w:rsidRPr="00C41D1C" w:rsidRDefault="00A64B4E" w:rsidP="00921E0B">
                  <w:pPr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экспертов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67" o:spid="_x0000_s1067" style="position:absolute;left:0;text-align:left;margin-left:75.75pt;margin-top:15.45pt;width:30.75pt;height:17.2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" filled="f" strokecolor="#385d8a" strokeweight="2pt">
            <v:textbox>
              <w:txbxContent>
                <w:p w:rsidR="00A64B4E" w:rsidRPr="00C41D1C" w:rsidRDefault="00A64B4E" w:rsidP="002D60F1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68" style="position:absolute;left:0;text-align:left;margin-left:-1.9pt;margin-top:1.55pt;width:75.75pt;height:31.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" filled="f" strokecolor="#243f60" strokeweight=".5pt">
            <v:textbox>
              <w:txbxContent>
                <w:p w:rsidR="00A64B4E" w:rsidRPr="00C41D1C" w:rsidRDefault="00A64B4E" w:rsidP="000B727A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41D1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4" o:spid="_x0000_s1069" style="position:absolute;left:0;text-align:left;margin-left:75.75pt;margin-top:1.6pt;width:31.1pt;height:32.6pt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Блок-схема: решение 69" o:spid="_x0000_s1070" type="#_x0000_t110" style="position:absolute;left:0;text-align:left;margin-left:398.2pt;margin-top:7.8pt;width:46.5pt;height:35.25pt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" filled="f" strokecolor="#385d8a" strokeweight=".5pt">
            <v:textbox>
              <w:txbxContent>
                <w:p w:rsidR="00A64B4E" w:rsidRPr="00C41D1C" w:rsidRDefault="00A64B4E" w:rsidP="002D60F1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7" o:spid="_x0000_s1071" type="#_x0000_t5" style="position:absolute;left:0;text-align:left;margin-left:444.7pt;margin-top:2.9pt;width:29.25pt;height:36.75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" filled="f" strokecolor="#243f60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9</w:t>
                  </w:r>
                  <w:r>
                    <w:t>9</w:t>
                  </w:r>
                  <w:r w:rsidRPr="00C41D1C">
                    <w:rPr>
                      <w:color w:val="00000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авнобедренный треугольник 48" o:spid="_x0000_s1072" type="#_x0000_t5" style="position:absolute;left:0;text-align:left;margin-left:317.95pt;margin-top:2.85pt;width:29.25pt;height:36.7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9</w:t>
                  </w:r>
                  <w:r>
                    <w:t>9</w:t>
                  </w:r>
                  <w:r w:rsidRPr="00C41D1C">
                    <w:rPr>
                      <w:color w:val="00000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46" o:spid="_x0000_s1073" type="#_x0000_t110" style="position:absolute;left:0;text-align:left;margin-left:351.7pt;margin-top:7.8pt;width:46.5pt;height:35.2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" filled="f" strokecolor="#385d8a" strokeweight=".5pt">
            <v:textbox>
              <w:txbxContent>
                <w:p w:rsidR="00A64B4E" w:rsidRPr="00C41D1C" w:rsidRDefault="00A64B4E" w:rsidP="00180B9C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15" o:spid="_x0000_s1074" style="position:absolute;left:0;text-align:left;margin-left:75.35pt;margin-top:5.85pt;width:31.1pt;height:32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" o:spid="_x0000_s1075" style="position:absolute;left:0;text-align:left;margin-left:-3.1pt;margin-top:7.3pt;width:75.75pt;height:31.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" filled="f" strokecolor="#385d8a" strokeweight=".5pt">
            <v:textbox>
              <w:txbxContent>
                <w:p w:rsidR="00A64B4E" w:rsidRPr="00C41D1C" w:rsidRDefault="00A64B4E" w:rsidP="000B727A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70" o:spid="_x0000_s1076" style="position:absolute;left:0;text-align:left;z-index:251675136;visibility:visible" from="572.25pt,11.35pt" to="775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" strokecolor="#4579b8"/>
        </w:pict>
      </w:r>
      <w:r>
        <w:rPr>
          <w:noProof/>
          <w:lang w:eastAsia="ru-RU"/>
        </w:rPr>
        <w:pict>
          <v:rect id="Прямоугольник 68" o:spid="_x0000_s1077" style="position:absolute;left:0;text-align:left;margin-left:75.75pt;margin-top:5.35pt;width:30.75pt;height:17.2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" filled="f" strokecolor="#385d8a" strokeweight="2pt">
            <v:textbox>
              <w:txbxContent>
                <w:p w:rsidR="00A64B4E" w:rsidRPr="00C41D1C" w:rsidRDefault="00A64B4E" w:rsidP="002D60F1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35" o:spid="_x0000_s1078" style="position:absolute;left:0;text-align:left;z-index:251641344;visibility:visible" from="476.25pt,7.6pt" to="476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" strokecolor="#4579b8"/>
        </w:pict>
      </w:r>
      <w:r>
        <w:rPr>
          <w:noProof/>
          <w:lang w:eastAsia="ru-RU"/>
        </w:rPr>
        <w:pict>
          <v:line id="Прямая соединительная линия 34" o:spid="_x0000_s1079" style="position:absolute;left:0;text-align:left;z-index:251640320;visibility:visible" from="249pt,7.6pt" to="249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" strokecolor="#4579b8"/>
        </w:pict>
      </w:r>
      <w:r>
        <w:rPr>
          <w:noProof/>
          <w:lang w:eastAsia="ru-RU"/>
        </w:rPr>
        <w:pict>
          <v:line id="Прямая соединительная линия 33" o:spid="_x0000_s1080" style="position:absolute;left:0;text-align:left;z-index:251639296;visibility:visible" from="476.25pt,11.35pt" to="476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" strokecolor="#4579b8"/>
        </w:pict>
      </w:r>
      <w:r>
        <w:rPr>
          <w:noProof/>
          <w:lang w:eastAsia="ru-RU"/>
        </w:rPr>
        <w:pict>
          <v:line id="Прямая соединительная линия 32" o:spid="_x0000_s1081" style="position:absolute;left:0;text-align:left;flip:x;z-index:251638272;visibility:visible" from="486.75pt,11.35pt" to="507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" strokecolor="#4579b8"/>
        </w:pict>
      </w:r>
      <w:r>
        <w:rPr>
          <w:noProof/>
          <w:lang w:eastAsia="ru-RU"/>
        </w:rPr>
        <w:pict>
          <v:line id="Прямая соединительная линия 31" o:spid="_x0000_s1082" style="position:absolute;left:0;text-align:left;flip:x;z-index:251637248;visibility:visible" from="258pt,15.1pt" to="282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" strokecolor="#4579b8"/>
        </w:pict>
      </w:r>
      <w:r>
        <w:rPr>
          <w:noProof/>
          <w:lang w:eastAsia="ru-RU"/>
        </w:rPr>
        <w:pict>
          <v:line id="Прямая соединительная линия 30" o:spid="_x0000_s1083" style="position:absolute;left:0;text-align:left;flip:x;z-index:251636224;visibility:visible" from="544.5pt,11.35pt" to="573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" strokecolor="#4579b8"/>
        </w:pict>
      </w:r>
      <w:r>
        <w:rPr>
          <w:noProof/>
          <w:lang w:eastAsia="ru-RU"/>
        </w:rPr>
        <w:pict>
          <v:line id="Прямая соединительная линия 7" o:spid="_x0000_s1084" style="position:absolute;left:0;text-align:left;z-index:251613696;visibility:visible" from="203.25pt,15.1pt" to="216.7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" strokecolor="#4579b8"/>
        </w:pict>
      </w:r>
      <w:r>
        <w:rPr>
          <w:noProof/>
          <w:lang w:eastAsia="ru-RU"/>
        </w:rPr>
        <w:pict>
          <v:line id="Прямая соединительная линия 5" o:spid="_x0000_s1085" style="position:absolute;left:0;text-align:left;flip:y;z-index:251611648;visibility:visible" from="203.25pt,11.35pt" to="54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" strokecolor="#4579b8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Овал 16" o:spid="_x0000_s1086" style="position:absolute;left:0;text-align:left;margin-left:12.7pt;margin-top:14.95pt;width:41.25pt;height:51.75pt;rotation:-90;z-index:251622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" filled="f" strokecolor="#243f60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Блок-схема: ссылка на другую страницу 22" o:spid="_x0000_s1087" type="#_x0000_t177" style="position:absolute;left:0;text-align:left;margin-left:76.45pt;margin-top:13.7pt;width:30.75pt;height:20.25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pict>
          <v:line id="Прямая соединительная линия 101" o:spid="_x0000_s1088" style="position:absolute;left:0;text-align:left;z-index:251706880;visibility:visible" from="775.5pt,4.35pt" to="781.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" strokecolor="#4579b8"/>
        </w:pict>
      </w:r>
      <w:bookmarkEnd w:id="0"/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63" o:spid="_x0000_s1089" style="position:absolute;left:0;text-align:left;margin-left:75pt;margin-top:10.1pt;width:36pt;height:17.2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" filled="f" strokecolor="#243f60" strokeweight=".5pt">
            <v:textbox>
              <w:txbxContent>
                <w:p w:rsidR="00A64B4E" w:rsidRPr="00C41D1C" w:rsidRDefault="00A64B4E" w:rsidP="009B582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10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86" o:spid="_x0000_s1090" style="position:absolute;left:0;text-align:left;flip:y;z-index:251691520;visibility:visible" from="743.25pt,11.5pt" to="743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" strokecolor="#4579b8"/>
        </w:pict>
      </w:r>
      <w:r>
        <w:rPr>
          <w:noProof/>
          <w:lang w:eastAsia="ru-RU"/>
        </w:rPr>
        <w:pict>
          <v:line id="Прямая соединительная линия 83" o:spid="_x0000_s1091" style="position:absolute;left:0;text-align:left;flip:y;z-index:251688448;visibility:visible" from="716.25pt,6.25pt" to="743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" strokecolor="#4579b8"/>
        </w:pict>
      </w:r>
      <w:r>
        <w:rPr>
          <w:noProof/>
          <w:lang w:eastAsia="ru-RU"/>
        </w:rPr>
        <w:pict>
          <v:shape id="Блок-схема: решение 25" o:spid="_x0000_s1092" type="#_x0000_t110" style="position:absolute;left:0;text-align:left;margin-left:-17pt;margin-top:11.5pt;width:46.5pt;height:35.2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" filled="f" strokecolor="#385d8a" strokeweight=".5pt">
            <v:textbox>
              <w:txbxContent>
                <w:p w:rsidR="00A64B4E" w:rsidRPr="00C41D1C" w:rsidRDefault="00A64B4E" w:rsidP="0093369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6" o:spid="_x0000_s1093" style="position:absolute;left:0;text-align:left;z-index:251612672;visibility:visible" from="203.25pt,2.5pt" to="203.2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" strokecolor="#4579b8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авнобедренный треугольник 90" o:spid="_x0000_s1094" type="#_x0000_t5" style="position:absolute;left:0;text-align:left;margin-left:674.2pt;margin-top:1.9pt;width:29.25pt;height:36.75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" filled="f" strokecolor="#385d8a" strokeweight=".5pt">
            <v:textbox>
              <w:txbxContent>
                <w:p w:rsidR="00A64B4E" w:rsidRPr="00C41D1C" w:rsidRDefault="00A64B4E" w:rsidP="00B12352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9</w:t>
                  </w:r>
                  <w:r>
                    <w:t>9</w:t>
                  </w:r>
                  <w:r w:rsidRPr="00C41D1C">
                    <w:rPr>
                      <w:color w:val="00000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89" o:spid="_x0000_s1095" style="position:absolute;left:0;text-align:left;flip:x;z-index:251694592;visibility:visible" from="607.5pt,1.6pt" to="9in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" strokecolor="#4579b8"/>
        </w:pict>
      </w:r>
      <w:r>
        <w:rPr>
          <w:noProof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87" o:spid="_x0000_s1096" type="#_x0000_t135" style="position:absolute;left:0;text-align:left;margin-left:753pt;margin-top:5.35pt;width:22.5pt;height:35.25pt;rotation:180;z-index:251692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" filled="f" strokecolor="#243f60" strokeweight=".5pt"/>
        </w:pict>
      </w:r>
      <w:r>
        <w:rPr>
          <w:noProof/>
          <w:lang w:eastAsia="ru-RU"/>
        </w:rPr>
        <w:pict>
          <v:line id="Прямая соединительная линия 80" o:spid="_x0000_s1097" style="position:absolute;left:0;text-align:left;z-index:251685376;visibility:visible" from="706.5pt,1.6pt" to="711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" strokecolor="#4579b8"/>
        </w:pict>
      </w:r>
      <w:r>
        <w:rPr>
          <w:noProof/>
          <w:lang w:eastAsia="ru-RU"/>
        </w:rPr>
        <w:pict>
          <v:line id="Прямая соединительная линия 79" o:spid="_x0000_s1098" style="position:absolute;left:0;text-align:left;z-index:251684352;visibility:visible" from="528pt,1.6pt" to="528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" strokecolor="#4579b8"/>
        </w:pict>
      </w:r>
      <w:r>
        <w:rPr>
          <w:noProof/>
          <w:lang w:eastAsia="ru-RU"/>
        </w:rPr>
        <w:pict>
          <v:line id="Прямая соединительная линия 78" o:spid="_x0000_s1099" style="position:absolute;left:0;text-align:left;flip:x;z-index:251683328;visibility:visible" from="528pt,1.6pt" to="584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" strokecolor="#4579b8"/>
        </w:pict>
      </w:r>
      <w:r>
        <w:rPr>
          <w:noProof/>
          <w:lang w:eastAsia="ru-RU"/>
        </w:rPr>
        <w:pict>
          <v:line id="Прямая соединительная линия 77" o:spid="_x0000_s1100" style="position:absolute;left:0;text-align:left;flip:x;z-index:251682304;visibility:visible" from="584.25pt,1.6pt" to="775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" strokecolor="#4579b8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85" o:spid="_x0000_s1101" style="position:absolute;left:0;text-align:left;flip:y;z-index:251690496;visibility:visible" from="743.25pt,11.9pt" to="743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" strokecolor="#4579b8"/>
        </w:pict>
      </w:r>
      <w:r>
        <w:rPr>
          <w:noProof/>
          <w:lang w:eastAsia="ru-RU"/>
        </w:rPr>
        <w:pict>
          <v:line id="Прямая соединительная линия 84" o:spid="_x0000_s1102" style="position:absolute;left:0;text-align:left;flip:y;z-index:251689472;visibility:visible" from="721.5pt,3.65pt" to="743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" strokecolor="#4579b8"/>
        </w:pict>
      </w:r>
      <w:r>
        <w:rPr>
          <w:noProof/>
          <w:lang w:eastAsia="ru-RU"/>
        </w:rPr>
        <w:pict>
          <v:line id="Прямая соединительная линия 81" o:spid="_x0000_s1103" style="position:absolute;left:0;text-align:left;z-index:251686400;visibility:visible" from="706.5pt,11.9pt" to="775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" strokecolor="#4579b8"/>
        </w:pict>
      </w:r>
      <w:r>
        <w:rPr>
          <w:noProof/>
          <w:lang w:eastAsia="ru-RU"/>
        </w:rPr>
        <w:pict>
          <v:rect id="Прямоугольник 64" o:spid="_x0000_s1104" style="position:absolute;left:0;text-align:left;margin-left:-5.25pt;margin-top:11.9pt;width:36pt;height:17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" filled="f" strokecolor="#385d8a" strokeweight=".5pt">
            <v:textbox>
              <w:txbxContent>
                <w:p w:rsidR="00A64B4E" w:rsidRPr="00C41D1C" w:rsidRDefault="00A64B4E" w:rsidP="009B582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10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93" o:spid="_x0000_s1105" style="position:absolute;left:0;text-align:left;margin-left:581.2pt;margin-top:12.05pt;width:30.75pt;height:17.25pt;rotation:-90;z-index:25169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" filled="f" strokecolor="#385d8a" strokeweight="2pt">
            <v:textbox>
              <w:txbxContent>
                <w:p w:rsidR="00A64B4E" w:rsidRPr="00C41D1C" w:rsidRDefault="00A64B4E" w:rsidP="00B12352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задержка 88" o:spid="_x0000_s1106" type="#_x0000_t135" style="position:absolute;left:0;text-align:left;margin-left:731.25pt;margin-top:5pt;width:44.25pt;height:25.5pt;rotation:180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" filled="f" strokecolor="#243f60" strokeweight=".5pt"/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Блок-схема: ссылка на другую страницу 98" o:spid="_x0000_s1107" type="#_x0000_t177" style="position:absolute;left:0;text-align:left;margin-left:545.6pt;margin-top:-.5pt;width:30.75pt;height:20.25pt;rotation:90;z-index:25170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" filled="f" strokecolor="#385d8a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91" o:spid="_x0000_s1108" style="position:absolute;left:0;text-align:left;margin-left:554pt;margin-top:8pt;width:75.75pt;height:31.5pt;rotation:90;z-index:251696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" filled="f" strokecolor="#385d8a" strokeweight=".5pt">
            <v:textbox>
              <w:txbxContent>
                <w:p w:rsidR="00A64B4E" w:rsidRPr="00C41D1C" w:rsidRDefault="00A64B4E" w:rsidP="00B12352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Правильный пятиугольник 95" o:spid="_x0000_s1109" type="#_x0000_t56" style="position:absolute;left:0;text-align:left;margin-left:568.45pt;margin-top:11.5pt;width:41.25pt;height:33pt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" filled="f" strokecolor="#243f60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1D1C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82" o:spid="_x0000_s1110" style="position:absolute;left:0;text-align:left;flip:y;z-index:251687424;visibility:visible" from="706.5pt,3.25pt" to="77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" strokecolor="#4579b8"/>
        </w:pict>
      </w:r>
      <w:r>
        <w:rPr>
          <w:noProof/>
          <w:lang w:eastAsia="ru-RU"/>
        </w:rPr>
        <w:pict>
          <v:rect id="Прямоугольник 11" o:spid="_x0000_s1111" style="position:absolute;left:0;text-align:left;margin-left:-26.35pt;margin-top:9.95pt;width:75.75pt;height:31.5pt;rotation:-90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" filled="f" strokecolor="#385d8a" strokeweight=".5pt">
            <v:textbox>
              <w:txbxContent>
                <w:p w:rsidR="00A64B4E" w:rsidRPr="00C41D1C" w:rsidRDefault="00A64B4E" w:rsidP="000B727A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12" o:spid="_x0000_s1112" style="position:absolute;left:0;text-align:left;margin-left:64.5pt;margin-top:9.9pt;width:58.5pt;height:141.75pt;z-index:251618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" filled="f" strokecolor="#243f60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3</w:t>
                  </w:r>
                </w:p>
              </w:txbxContent>
            </v:textbox>
          </v:round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Правильный пятиугольник 96" o:spid="_x0000_s1113" type="#_x0000_t56" style="position:absolute;left:0;text-align:left;margin-left:523.45pt;margin-top:11.3pt;width:41.25pt;height:33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" filled="f" strokecolor="#385d8a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1D1C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92" o:spid="_x0000_s1114" style="position:absolute;left:0;text-align:left;margin-left:531.45pt;margin-top:14.8pt;width:75.75pt;height:31.5pt;z-index:25169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" filled="f" strokecolor="#385d8a" strokeweight=".5pt">
            <v:textbox>
              <w:txbxContent>
                <w:p w:rsidR="00A64B4E" w:rsidRPr="00C41D1C" w:rsidRDefault="00A64B4E" w:rsidP="00B12352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94" o:spid="_x0000_s1115" style="position:absolute;left:0;text-align:left;margin-left:576.7pt;margin-top:3.15pt;width:30.75pt;height:17.25pt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" filled="f" strokecolor="#385d8a" strokeweight="2pt">
            <v:textbox>
              <w:txbxContent>
                <w:p w:rsidR="00A64B4E" w:rsidRPr="00C41D1C" w:rsidRDefault="00A64B4E" w:rsidP="00D179B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11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Двойная стрелка влево/вправо 100" o:spid="_x0000_s1116" type="#_x0000_t69" style="position:absolute;left:0;text-align:left;margin-left:613.5pt;margin-top:14.8pt;width:80.25pt;height:78pt;z-index:251705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" adj="5599" filled="f" strokecolor="#385d8a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Комната главного эксперта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66" o:spid="_x0000_s1117" style="position:absolute;left:0;text-align:left;margin-left:-18.8pt;margin-top:11.05pt;width:30.75pt;height:17.25pt;rotation:-90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" filled="f" strokecolor="#243f60" strokeweight="2pt">
            <v:textbox>
              <w:txbxContent>
                <w:p w:rsidR="00A64B4E" w:rsidRPr="00C41D1C" w:rsidRDefault="00A64B4E" w:rsidP="002D60F1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ссылка на другую страницу 19" o:spid="_x0000_s1118" type="#_x0000_t177" style="position:absolute;left:0;text-align:left;margin-left:22.85pt;margin-top:11.7pt;width:30.75pt;height:20.25pt;rotation:-90;z-index:251624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" filled="f" strokecolor="#385d8a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3" o:spid="_x0000_s1119" style="position:absolute;left:0;text-align:left;margin-left:-5.25pt;margin-top:4.3pt;width:31.1pt;height:32.6pt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" filled="f" strokecolor="#243f60" strokeweight=".5pt">
            <v:textbox>
              <w:txbxContent>
                <w:p w:rsidR="00A64B4E" w:rsidRPr="00C41D1C" w:rsidRDefault="00A64B4E" w:rsidP="007136C8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2</w:t>
                  </w:r>
                </w:p>
              </w:txbxContent>
            </v:textbox>
          </v:rect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Блок-схема: ссылка на другую страницу 97" o:spid="_x0000_s1120" type="#_x0000_t177" style="position:absolute;left:0;text-align:left;margin-left:563.6pt;margin-top:4.85pt;width:30.75pt;height:20.25pt;z-index:251702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" filled="f" strokecolor="#385d8a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C41D1C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Блок-схема: решение 99" o:spid="_x0000_s1121" type="#_x0000_t110" style="position:absolute;left:0;text-align:left;margin-left:529.1pt;margin-top:9.3pt;width:46.5pt;height:35.25pt;z-index:25170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" filled="f" strokecolor="#385d8a" strokeweight=".5pt">
            <v:textbox>
              <w:txbxContent>
                <w:p w:rsidR="00A64B4E" w:rsidRPr="00C41D1C" w:rsidRDefault="00A64B4E" w:rsidP="006F19E9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26" o:spid="_x0000_s1122" type="#_x0000_t110" style="position:absolute;left:0;text-align:left;margin-left:-12pt;margin-top:5.55pt;width:46.5pt;height:35.25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" filled="f" strokecolor="#385d8a" strokeweight=".5pt">
            <v:textbox>
              <w:txbxContent>
                <w:p w:rsidR="00A64B4E" w:rsidRPr="00C41D1C" w:rsidRDefault="00A64B4E" w:rsidP="0093369F">
                  <w:pPr>
                    <w:jc w:val="center"/>
                    <w:rPr>
                      <w:color w:val="000000"/>
                    </w:rPr>
                  </w:pPr>
                  <w:r w:rsidRPr="00C41D1C">
                    <w:rPr>
                      <w:color w:val="000000"/>
                    </w:rPr>
                    <w:t>7</w:t>
                  </w:r>
                </w:p>
              </w:txbxContent>
            </v:textbox>
          </v:shape>
        </w:pic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A9479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застройки</w:t>
      </w:r>
    </w:p>
    <w:p w:rsidR="00A64B4E" w:rsidRDefault="00A64B4E" w:rsidP="00A9479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Компетенция 33 Ремонт и обслуживание легковых автомобилей</w:t>
      </w:r>
    </w:p>
    <w:p w:rsidR="00A64B4E" w:rsidRDefault="00A64B4E" w:rsidP="00680F4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– верстак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– стол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– автомобиль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– стойка-кантовательдвигатель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– стойка-кантователь КПП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– стул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– электрическое соединение – 220 В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– парта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– вешалка для одежды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– тележка перекатная инструментальная</w:t>
      </w:r>
    </w:p>
    <w:p w:rsidR="00A64B4E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11 - ноутбук</w:t>
      </w:r>
    </w:p>
    <w:p w:rsidR="00A64B4E" w:rsidRPr="00680F44" w:rsidRDefault="00A64B4E" w:rsidP="000B72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12 - принтер</w:t>
      </w:r>
    </w:p>
    <w:sectPr w:rsidR="00A64B4E" w:rsidRPr="00680F44" w:rsidSect="00680F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5E6E"/>
    <w:rsid w:val="000061CC"/>
    <w:rsid w:val="000103C5"/>
    <w:rsid w:val="00016318"/>
    <w:rsid w:val="0002008E"/>
    <w:rsid w:val="0002303C"/>
    <w:rsid w:val="000758BC"/>
    <w:rsid w:val="00076DBC"/>
    <w:rsid w:val="00092052"/>
    <w:rsid w:val="000947DC"/>
    <w:rsid w:val="000975AD"/>
    <w:rsid w:val="000B727A"/>
    <w:rsid w:val="000C2723"/>
    <w:rsid w:val="000E62AF"/>
    <w:rsid w:val="000F072D"/>
    <w:rsid w:val="000F5869"/>
    <w:rsid w:val="000F591F"/>
    <w:rsid w:val="000F771C"/>
    <w:rsid w:val="00133D94"/>
    <w:rsid w:val="00153206"/>
    <w:rsid w:val="0015542E"/>
    <w:rsid w:val="00162803"/>
    <w:rsid w:val="00166EA3"/>
    <w:rsid w:val="00170CD5"/>
    <w:rsid w:val="00180B9C"/>
    <w:rsid w:val="001C2653"/>
    <w:rsid w:val="001D16EF"/>
    <w:rsid w:val="001D5721"/>
    <w:rsid w:val="001E4CB8"/>
    <w:rsid w:val="00221D8A"/>
    <w:rsid w:val="00222926"/>
    <w:rsid w:val="002251C4"/>
    <w:rsid w:val="00225E6E"/>
    <w:rsid w:val="00241B4A"/>
    <w:rsid w:val="00252F3D"/>
    <w:rsid w:val="0025713C"/>
    <w:rsid w:val="00261712"/>
    <w:rsid w:val="00271F34"/>
    <w:rsid w:val="00281432"/>
    <w:rsid w:val="002A4119"/>
    <w:rsid w:val="002A729F"/>
    <w:rsid w:val="002B46BB"/>
    <w:rsid w:val="002C0EB2"/>
    <w:rsid w:val="002C37FB"/>
    <w:rsid w:val="002D1920"/>
    <w:rsid w:val="002D53E1"/>
    <w:rsid w:val="002D60F1"/>
    <w:rsid w:val="002E2BD0"/>
    <w:rsid w:val="002E776B"/>
    <w:rsid w:val="002F5C0E"/>
    <w:rsid w:val="00310B8E"/>
    <w:rsid w:val="0032347B"/>
    <w:rsid w:val="00343718"/>
    <w:rsid w:val="0036417D"/>
    <w:rsid w:val="0036796D"/>
    <w:rsid w:val="003726CE"/>
    <w:rsid w:val="00397E6D"/>
    <w:rsid w:val="003A54C2"/>
    <w:rsid w:val="003A57AA"/>
    <w:rsid w:val="003C3B00"/>
    <w:rsid w:val="003D0AA8"/>
    <w:rsid w:val="003D350D"/>
    <w:rsid w:val="003D3D67"/>
    <w:rsid w:val="003F4D63"/>
    <w:rsid w:val="003F7335"/>
    <w:rsid w:val="00410DC5"/>
    <w:rsid w:val="00413DA2"/>
    <w:rsid w:val="004201EB"/>
    <w:rsid w:val="00420315"/>
    <w:rsid w:val="00427CE1"/>
    <w:rsid w:val="004302C5"/>
    <w:rsid w:val="004379B1"/>
    <w:rsid w:val="00437B0A"/>
    <w:rsid w:val="00461AB5"/>
    <w:rsid w:val="00462356"/>
    <w:rsid w:val="004762D7"/>
    <w:rsid w:val="00477E4B"/>
    <w:rsid w:val="004D0DC4"/>
    <w:rsid w:val="004D1C31"/>
    <w:rsid w:val="004F2C21"/>
    <w:rsid w:val="004F7743"/>
    <w:rsid w:val="00502436"/>
    <w:rsid w:val="00515B61"/>
    <w:rsid w:val="0053112D"/>
    <w:rsid w:val="00544227"/>
    <w:rsid w:val="00555544"/>
    <w:rsid w:val="00565F3B"/>
    <w:rsid w:val="00566231"/>
    <w:rsid w:val="005713BD"/>
    <w:rsid w:val="0058260A"/>
    <w:rsid w:val="00595DD4"/>
    <w:rsid w:val="005965F3"/>
    <w:rsid w:val="005A680F"/>
    <w:rsid w:val="005B09E2"/>
    <w:rsid w:val="005C3B68"/>
    <w:rsid w:val="005C50DB"/>
    <w:rsid w:val="005C5412"/>
    <w:rsid w:val="005D4581"/>
    <w:rsid w:val="005D56CD"/>
    <w:rsid w:val="005F2C05"/>
    <w:rsid w:val="00613CA9"/>
    <w:rsid w:val="00614F27"/>
    <w:rsid w:val="00617663"/>
    <w:rsid w:val="00621D7C"/>
    <w:rsid w:val="006419BB"/>
    <w:rsid w:val="006629B2"/>
    <w:rsid w:val="0067075E"/>
    <w:rsid w:val="00680F44"/>
    <w:rsid w:val="006826AD"/>
    <w:rsid w:val="00692E28"/>
    <w:rsid w:val="00694DBA"/>
    <w:rsid w:val="006A55AC"/>
    <w:rsid w:val="006A72DB"/>
    <w:rsid w:val="006B117C"/>
    <w:rsid w:val="006B296E"/>
    <w:rsid w:val="006F19E9"/>
    <w:rsid w:val="006F36CE"/>
    <w:rsid w:val="006F475A"/>
    <w:rsid w:val="006F5EDF"/>
    <w:rsid w:val="0071183A"/>
    <w:rsid w:val="0071337A"/>
    <w:rsid w:val="007136C8"/>
    <w:rsid w:val="007345E9"/>
    <w:rsid w:val="00767593"/>
    <w:rsid w:val="0077040A"/>
    <w:rsid w:val="007813F6"/>
    <w:rsid w:val="00790ADB"/>
    <w:rsid w:val="00795507"/>
    <w:rsid w:val="007C6BF0"/>
    <w:rsid w:val="007D0FA1"/>
    <w:rsid w:val="007D5C21"/>
    <w:rsid w:val="007E5A86"/>
    <w:rsid w:val="007E5DA3"/>
    <w:rsid w:val="007F3C51"/>
    <w:rsid w:val="008132AE"/>
    <w:rsid w:val="00820F41"/>
    <w:rsid w:val="00821C1F"/>
    <w:rsid w:val="008538A2"/>
    <w:rsid w:val="008721E4"/>
    <w:rsid w:val="008A20CC"/>
    <w:rsid w:val="008B35F3"/>
    <w:rsid w:val="008B4A38"/>
    <w:rsid w:val="008C12EF"/>
    <w:rsid w:val="008D30AE"/>
    <w:rsid w:val="008E090D"/>
    <w:rsid w:val="00913E7A"/>
    <w:rsid w:val="00917318"/>
    <w:rsid w:val="00921E0B"/>
    <w:rsid w:val="0093369F"/>
    <w:rsid w:val="00934032"/>
    <w:rsid w:val="00934535"/>
    <w:rsid w:val="009367C0"/>
    <w:rsid w:val="00937250"/>
    <w:rsid w:val="00942A76"/>
    <w:rsid w:val="00951AA5"/>
    <w:rsid w:val="00956272"/>
    <w:rsid w:val="00956611"/>
    <w:rsid w:val="0096434D"/>
    <w:rsid w:val="00972DB1"/>
    <w:rsid w:val="009A642B"/>
    <w:rsid w:val="009B1712"/>
    <w:rsid w:val="009B582F"/>
    <w:rsid w:val="009C232E"/>
    <w:rsid w:val="009E0A80"/>
    <w:rsid w:val="009F34F5"/>
    <w:rsid w:val="00A00127"/>
    <w:rsid w:val="00A010BA"/>
    <w:rsid w:val="00A01FDA"/>
    <w:rsid w:val="00A05DC7"/>
    <w:rsid w:val="00A322FC"/>
    <w:rsid w:val="00A3256F"/>
    <w:rsid w:val="00A33B03"/>
    <w:rsid w:val="00A35D69"/>
    <w:rsid w:val="00A43C5A"/>
    <w:rsid w:val="00A6127D"/>
    <w:rsid w:val="00A64B4E"/>
    <w:rsid w:val="00A7087E"/>
    <w:rsid w:val="00A77B5E"/>
    <w:rsid w:val="00A93E36"/>
    <w:rsid w:val="00A94793"/>
    <w:rsid w:val="00AB240C"/>
    <w:rsid w:val="00AB68A2"/>
    <w:rsid w:val="00AC78BB"/>
    <w:rsid w:val="00AF2169"/>
    <w:rsid w:val="00AF53EE"/>
    <w:rsid w:val="00B12352"/>
    <w:rsid w:val="00B1363E"/>
    <w:rsid w:val="00B270CD"/>
    <w:rsid w:val="00B2738B"/>
    <w:rsid w:val="00B72394"/>
    <w:rsid w:val="00B7479E"/>
    <w:rsid w:val="00B75C34"/>
    <w:rsid w:val="00BA1557"/>
    <w:rsid w:val="00BA6605"/>
    <w:rsid w:val="00BB2A86"/>
    <w:rsid w:val="00BB36B5"/>
    <w:rsid w:val="00BB3AD8"/>
    <w:rsid w:val="00BD24A8"/>
    <w:rsid w:val="00BE4E53"/>
    <w:rsid w:val="00BF3540"/>
    <w:rsid w:val="00C0462E"/>
    <w:rsid w:val="00C05E77"/>
    <w:rsid w:val="00C1014E"/>
    <w:rsid w:val="00C16799"/>
    <w:rsid w:val="00C41D1C"/>
    <w:rsid w:val="00C67892"/>
    <w:rsid w:val="00C8501F"/>
    <w:rsid w:val="00C944AE"/>
    <w:rsid w:val="00CA1C41"/>
    <w:rsid w:val="00CA5D9B"/>
    <w:rsid w:val="00CB1C40"/>
    <w:rsid w:val="00CB4B52"/>
    <w:rsid w:val="00CB5A2B"/>
    <w:rsid w:val="00CB68B0"/>
    <w:rsid w:val="00CC3701"/>
    <w:rsid w:val="00CE27C0"/>
    <w:rsid w:val="00CE4090"/>
    <w:rsid w:val="00D00B4C"/>
    <w:rsid w:val="00D179B8"/>
    <w:rsid w:val="00D27B5E"/>
    <w:rsid w:val="00D414DD"/>
    <w:rsid w:val="00D4751F"/>
    <w:rsid w:val="00D61BC3"/>
    <w:rsid w:val="00D73931"/>
    <w:rsid w:val="00D74DC1"/>
    <w:rsid w:val="00D82BF9"/>
    <w:rsid w:val="00DA56EE"/>
    <w:rsid w:val="00DB0909"/>
    <w:rsid w:val="00DB1B55"/>
    <w:rsid w:val="00DC17A1"/>
    <w:rsid w:val="00DC3CBD"/>
    <w:rsid w:val="00DE6086"/>
    <w:rsid w:val="00DF43C9"/>
    <w:rsid w:val="00DF65CB"/>
    <w:rsid w:val="00E046CF"/>
    <w:rsid w:val="00E0652B"/>
    <w:rsid w:val="00E13066"/>
    <w:rsid w:val="00E20845"/>
    <w:rsid w:val="00E340EB"/>
    <w:rsid w:val="00E40C8E"/>
    <w:rsid w:val="00E60470"/>
    <w:rsid w:val="00E63673"/>
    <w:rsid w:val="00E87A26"/>
    <w:rsid w:val="00EA5E04"/>
    <w:rsid w:val="00EC2104"/>
    <w:rsid w:val="00EC28E2"/>
    <w:rsid w:val="00ED5805"/>
    <w:rsid w:val="00EF4B7F"/>
    <w:rsid w:val="00EF5C14"/>
    <w:rsid w:val="00F05CDB"/>
    <w:rsid w:val="00F1111E"/>
    <w:rsid w:val="00F13BED"/>
    <w:rsid w:val="00F20486"/>
    <w:rsid w:val="00F2243E"/>
    <w:rsid w:val="00F22E15"/>
    <w:rsid w:val="00F4108A"/>
    <w:rsid w:val="00F70481"/>
    <w:rsid w:val="00FB27A7"/>
    <w:rsid w:val="00FB73E1"/>
    <w:rsid w:val="00FC20DF"/>
    <w:rsid w:val="00FE4932"/>
    <w:rsid w:val="00FE5250"/>
    <w:rsid w:val="00FF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A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3</Pages>
  <Words>77</Words>
  <Characters>440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</dc:creator>
  <cp:keywords/>
  <dc:description/>
  <cp:lastModifiedBy>UPR</cp:lastModifiedBy>
  <cp:revision>10</cp:revision>
  <dcterms:created xsi:type="dcterms:W3CDTF">2019-12-27T12:52:00Z</dcterms:created>
  <dcterms:modified xsi:type="dcterms:W3CDTF">2020-01-13T04:24:00Z</dcterms:modified>
</cp:coreProperties>
</file>